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2E1CE" w14:textId="0621837E" w:rsidR="00AA3048" w:rsidRPr="00AA3048" w:rsidRDefault="00AA3048" w:rsidP="00AA3048">
      <w:pPr>
        <w:widowControl w:val="0"/>
        <w:ind w:left="-142" w:firstLine="142"/>
        <w:rPr>
          <w:rFonts w:asciiTheme="minorHAnsi" w:hAnsiTheme="minorHAnsi" w:cstheme="minorHAnsi"/>
          <w:b/>
          <w:bCs/>
          <w:sz w:val="24"/>
          <w:szCs w:val="24"/>
        </w:rPr>
      </w:pPr>
      <w:r w:rsidRPr="00E82E80">
        <w:rPr>
          <w:rFonts w:asciiTheme="minorHAnsi" w:hAnsiTheme="minorHAnsi" w:cstheme="minorHAnsi"/>
          <w:b/>
          <w:bCs/>
          <w:sz w:val="24"/>
          <w:szCs w:val="24"/>
        </w:rPr>
        <w:t xml:space="preserve">Forslag til dagsorden til teamtræning – </w:t>
      </w:r>
      <w:r w:rsidRPr="00E82E80">
        <w:rPr>
          <w:rFonts w:asciiTheme="minorHAnsi" w:hAnsiTheme="minorHAnsi" w:cstheme="minorHAnsi"/>
          <w:b/>
          <w:sz w:val="24"/>
          <w:szCs w:val="24"/>
        </w:rPr>
        <w:t>tilpasses efter behov</w:t>
      </w:r>
    </w:p>
    <w:p w14:paraId="418D5AED" w14:textId="77777777" w:rsidR="00AA3048" w:rsidRPr="00AA3048" w:rsidRDefault="00AA3048" w:rsidP="00AA3048">
      <w:pPr>
        <w:widowControl w:val="0"/>
        <w:ind w:left="-142" w:hanging="324"/>
        <w:rPr>
          <w:rFonts w:asciiTheme="minorHAnsi" w:hAnsiTheme="minorHAnsi" w:cstheme="minorHAnsi"/>
          <w:b/>
          <w:bCs/>
          <w:sz w:val="24"/>
          <w:szCs w:val="24"/>
        </w:rPr>
      </w:pPr>
    </w:p>
    <w:p w14:paraId="66E60DB0" w14:textId="77777777" w:rsidR="00AA3048" w:rsidRPr="00AA3048" w:rsidRDefault="00AA3048" w:rsidP="00AA3048">
      <w:pPr>
        <w:widowControl w:val="0"/>
        <w:ind w:left="-142" w:hanging="324"/>
        <w:rPr>
          <w:rFonts w:asciiTheme="minorHAnsi" w:hAnsiTheme="minorHAnsi" w:cstheme="minorHAnsi"/>
          <w:b/>
          <w:bCs/>
          <w:sz w:val="24"/>
          <w:szCs w:val="24"/>
        </w:rPr>
      </w:pPr>
    </w:p>
    <w:p w14:paraId="22A7FFBE" w14:textId="6C2C56C3" w:rsidR="00AA3048" w:rsidRPr="00AA3048" w:rsidRDefault="00AA3048" w:rsidP="00AA3048">
      <w:pPr>
        <w:widowControl w:val="0"/>
        <w:rPr>
          <w:rFonts w:asciiTheme="minorHAnsi" w:hAnsiTheme="minorHAnsi" w:cstheme="minorHAnsi"/>
          <w:b/>
          <w:bCs/>
          <w:sz w:val="28"/>
          <w:szCs w:val="28"/>
        </w:rPr>
      </w:pPr>
      <w:r w:rsidRPr="00AA3048">
        <w:rPr>
          <w:rFonts w:asciiTheme="minorHAnsi" w:hAnsiTheme="minorHAnsi" w:cstheme="minorHAnsi"/>
          <w:b/>
          <w:bCs/>
          <w:sz w:val="28"/>
          <w:szCs w:val="28"/>
        </w:rPr>
        <w:t>Tværfaglig Teamtræning – Sikre operationer under generel anæstesi for klinik XX og anæstesi</w:t>
      </w:r>
      <w:r>
        <w:rPr>
          <w:rFonts w:asciiTheme="minorHAnsi" w:hAnsiTheme="minorHAnsi" w:cstheme="minorHAnsi"/>
          <w:b/>
          <w:bCs/>
          <w:sz w:val="28"/>
          <w:szCs w:val="28"/>
        </w:rPr>
        <w:t>olog</w:t>
      </w:r>
      <w:r w:rsidRPr="00AA3048">
        <w:rPr>
          <w:rFonts w:asciiTheme="minorHAnsi" w:hAnsiTheme="minorHAnsi" w:cstheme="minorHAnsi"/>
          <w:b/>
          <w:bCs/>
          <w:sz w:val="28"/>
          <w:szCs w:val="28"/>
        </w:rPr>
        <w:t xml:space="preserve"> YY</w:t>
      </w:r>
    </w:p>
    <w:p w14:paraId="220AD798" w14:textId="77777777" w:rsidR="00AA3048" w:rsidRPr="00AA3048" w:rsidRDefault="00AA3048" w:rsidP="00AA3048">
      <w:pPr>
        <w:widowContro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14FDA535" w14:textId="77777777" w:rsidR="00AA3048" w:rsidRPr="00AA3048" w:rsidRDefault="00AA3048" w:rsidP="00AA3048">
      <w:pPr>
        <w:widowControl w:val="0"/>
        <w:rPr>
          <w:rFonts w:asciiTheme="minorHAnsi" w:hAnsiTheme="minorHAnsi" w:cstheme="minorHAnsi"/>
          <w:sz w:val="24"/>
          <w:szCs w:val="24"/>
        </w:rPr>
      </w:pPr>
      <w:r w:rsidRPr="00AA3048">
        <w:rPr>
          <w:rFonts w:asciiTheme="minorHAnsi" w:hAnsiTheme="minorHAnsi" w:cstheme="minorHAnsi"/>
          <w:sz w:val="24"/>
          <w:szCs w:val="24"/>
        </w:rPr>
        <w:t>Dato:</w:t>
      </w:r>
    </w:p>
    <w:p w14:paraId="61B7A490" w14:textId="253ADCE7" w:rsidR="00AA3048" w:rsidRPr="00AA3048" w:rsidRDefault="00AA3048" w:rsidP="00AA3048">
      <w:pPr>
        <w:widowContro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5D311EFF" w14:textId="77777777" w:rsidR="00AA3048" w:rsidRPr="00AA3048" w:rsidRDefault="00AA3048" w:rsidP="00AA3048">
      <w:pPr>
        <w:widowControl w:val="0"/>
        <w:rPr>
          <w:rFonts w:asciiTheme="minorHAnsi" w:hAnsiTheme="minorHAnsi" w:cstheme="minorHAnsi"/>
          <w:sz w:val="24"/>
          <w:szCs w:val="24"/>
        </w:rPr>
      </w:pPr>
      <w:r w:rsidRPr="00AA3048">
        <w:rPr>
          <w:rFonts w:asciiTheme="minorHAnsi" w:hAnsiTheme="minorHAnsi" w:cstheme="minorHAnsi"/>
          <w:sz w:val="24"/>
          <w:szCs w:val="24"/>
        </w:rPr>
        <w:t>Deltagere:</w:t>
      </w:r>
    </w:p>
    <w:p w14:paraId="407F120D" w14:textId="77777777" w:rsidR="00AA3048" w:rsidRPr="00AA3048" w:rsidRDefault="00AA3048" w:rsidP="00AA3048">
      <w:pPr>
        <w:pStyle w:val="Listeafsnit"/>
        <w:widowControl w:val="0"/>
        <w:numPr>
          <w:ilvl w:val="0"/>
          <w:numId w:val="1"/>
        </w:numPr>
        <w:rPr>
          <w:rFonts w:asciiTheme="minorHAnsi" w:hAnsiTheme="minorHAnsi" w:cstheme="minorHAnsi"/>
        </w:rPr>
      </w:pPr>
      <w:r w:rsidRPr="00AA3048">
        <w:rPr>
          <w:rFonts w:asciiTheme="minorHAnsi" w:hAnsiTheme="minorHAnsi" w:cstheme="minorHAnsi"/>
        </w:rPr>
        <w:t>Navn og stillingsbetegnelse</w:t>
      </w:r>
    </w:p>
    <w:p w14:paraId="65E44866" w14:textId="77777777" w:rsidR="00AA3048" w:rsidRPr="00AA3048" w:rsidRDefault="00AA3048" w:rsidP="00AA3048">
      <w:pPr>
        <w:pStyle w:val="Listeafsnit"/>
        <w:widowControl w:val="0"/>
        <w:numPr>
          <w:ilvl w:val="0"/>
          <w:numId w:val="1"/>
        </w:numPr>
        <w:rPr>
          <w:rFonts w:asciiTheme="minorHAnsi" w:hAnsiTheme="minorHAnsi" w:cstheme="minorHAnsi"/>
        </w:rPr>
      </w:pPr>
      <w:proofErr w:type="spellStart"/>
      <w:r w:rsidRPr="00AA3048">
        <w:rPr>
          <w:rFonts w:asciiTheme="minorHAnsi" w:hAnsiTheme="minorHAnsi" w:cstheme="minorHAnsi"/>
        </w:rPr>
        <w:t>Xx</w:t>
      </w:r>
      <w:proofErr w:type="spellEnd"/>
    </w:p>
    <w:p w14:paraId="01BA5C6E" w14:textId="77777777" w:rsidR="00AA3048" w:rsidRPr="00AA3048" w:rsidRDefault="00AA3048" w:rsidP="00AA3048">
      <w:pPr>
        <w:pStyle w:val="Listeafsnit"/>
        <w:widowControl w:val="0"/>
        <w:numPr>
          <w:ilvl w:val="0"/>
          <w:numId w:val="1"/>
        </w:numPr>
        <w:rPr>
          <w:rFonts w:asciiTheme="minorHAnsi" w:hAnsiTheme="minorHAnsi" w:cstheme="minorHAnsi"/>
        </w:rPr>
      </w:pPr>
      <w:proofErr w:type="spellStart"/>
      <w:r w:rsidRPr="00AA3048">
        <w:rPr>
          <w:rFonts w:asciiTheme="minorHAnsi" w:hAnsiTheme="minorHAnsi" w:cstheme="minorHAnsi"/>
        </w:rPr>
        <w:t>Yy</w:t>
      </w:r>
      <w:proofErr w:type="spellEnd"/>
    </w:p>
    <w:p w14:paraId="6578A699" w14:textId="77777777" w:rsidR="00AA3048" w:rsidRPr="00AA3048" w:rsidRDefault="00AA3048" w:rsidP="00AA3048">
      <w:pPr>
        <w:pStyle w:val="Listeafsnit"/>
        <w:widowControl w:val="0"/>
        <w:numPr>
          <w:ilvl w:val="0"/>
          <w:numId w:val="1"/>
        </w:numPr>
        <w:rPr>
          <w:rFonts w:asciiTheme="minorHAnsi" w:hAnsiTheme="minorHAnsi" w:cstheme="minorHAnsi"/>
        </w:rPr>
      </w:pPr>
      <w:proofErr w:type="spellStart"/>
      <w:r w:rsidRPr="00AA3048">
        <w:rPr>
          <w:rFonts w:asciiTheme="minorHAnsi" w:hAnsiTheme="minorHAnsi" w:cstheme="minorHAnsi"/>
        </w:rPr>
        <w:t>zz</w:t>
      </w:r>
      <w:proofErr w:type="spellEnd"/>
    </w:p>
    <w:p w14:paraId="609C3617" w14:textId="77777777" w:rsidR="00AA3048" w:rsidRPr="00AA3048" w:rsidRDefault="00AA3048" w:rsidP="00AA3048">
      <w:pPr>
        <w:widowControl w:val="0"/>
        <w:ind w:left="142" w:hanging="324"/>
        <w:rPr>
          <w:rFonts w:asciiTheme="minorHAnsi" w:hAnsiTheme="minorHAnsi" w:cstheme="minorHAnsi"/>
          <w:b/>
          <w:bCs/>
          <w:sz w:val="24"/>
          <w:szCs w:val="24"/>
        </w:rPr>
      </w:pPr>
    </w:p>
    <w:p w14:paraId="63D40085" w14:textId="77777777" w:rsidR="00AA3048" w:rsidRPr="00AA3048" w:rsidRDefault="00AA3048" w:rsidP="00AA3048">
      <w:pPr>
        <w:widowControl w:val="0"/>
        <w:ind w:left="142" w:hanging="142"/>
        <w:rPr>
          <w:rFonts w:asciiTheme="minorHAnsi" w:hAnsiTheme="minorHAnsi" w:cstheme="minorHAnsi"/>
          <w:sz w:val="24"/>
          <w:szCs w:val="24"/>
        </w:rPr>
      </w:pPr>
      <w:r w:rsidRPr="00AA3048">
        <w:rPr>
          <w:rFonts w:asciiTheme="minorHAnsi" w:hAnsiTheme="minorHAnsi" w:cstheme="minorHAnsi"/>
          <w:sz w:val="24"/>
          <w:szCs w:val="24"/>
        </w:rPr>
        <w:t>Sted: Klinik eller simulationscenter</w:t>
      </w:r>
    </w:p>
    <w:p w14:paraId="5724EB4C" w14:textId="77777777" w:rsidR="00AA3048" w:rsidRPr="00AA3048" w:rsidRDefault="00AA3048" w:rsidP="00AA3048">
      <w:pPr>
        <w:widowControl w:val="0"/>
        <w:ind w:left="142" w:hanging="142"/>
        <w:rPr>
          <w:rFonts w:asciiTheme="minorHAnsi" w:hAnsiTheme="minorHAnsi" w:cstheme="minorHAnsi"/>
          <w:sz w:val="24"/>
          <w:szCs w:val="24"/>
        </w:rPr>
      </w:pPr>
    </w:p>
    <w:p w14:paraId="0E533B01" w14:textId="0274D653" w:rsidR="00AA3048" w:rsidRPr="00AA3048" w:rsidRDefault="00AA3048" w:rsidP="00AA3048">
      <w:pPr>
        <w:widowControl w:val="0"/>
        <w:ind w:left="142" w:hanging="142"/>
        <w:rPr>
          <w:rFonts w:asciiTheme="minorHAnsi" w:hAnsiTheme="minorHAnsi" w:cstheme="minorHAnsi"/>
          <w:sz w:val="24"/>
          <w:szCs w:val="24"/>
        </w:rPr>
      </w:pPr>
      <w:r w:rsidRPr="00AA3048">
        <w:rPr>
          <w:rFonts w:asciiTheme="minorHAnsi" w:hAnsiTheme="minorHAnsi" w:cstheme="minorHAnsi"/>
          <w:sz w:val="24"/>
          <w:szCs w:val="24"/>
        </w:rPr>
        <w:t>12.30 – 12.45</w:t>
      </w:r>
      <w:r w:rsidRPr="00AA3048">
        <w:rPr>
          <w:rFonts w:asciiTheme="minorHAnsi" w:hAnsiTheme="minorHAnsi" w:cstheme="minorHAnsi"/>
          <w:sz w:val="24"/>
          <w:szCs w:val="24"/>
        </w:rPr>
        <w:tab/>
        <w:t>Velkomst og introduktion v/xx</w:t>
      </w:r>
    </w:p>
    <w:p w14:paraId="2A0B537B" w14:textId="77777777" w:rsidR="00AA3048" w:rsidRPr="00AA3048" w:rsidRDefault="00AA3048" w:rsidP="00AA3048">
      <w:pPr>
        <w:widowControl w:val="0"/>
        <w:ind w:left="142" w:hanging="142"/>
        <w:rPr>
          <w:rFonts w:asciiTheme="minorHAnsi" w:hAnsiTheme="minorHAnsi" w:cstheme="minorHAnsi"/>
          <w:sz w:val="24"/>
          <w:szCs w:val="24"/>
        </w:rPr>
      </w:pPr>
    </w:p>
    <w:p w14:paraId="63EF3528" w14:textId="574ED0D8" w:rsidR="00AA3048" w:rsidRPr="00AA3048" w:rsidRDefault="00AA3048" w:rsidP="00AA3048">
      <w:pPr>
        <w:widowControl w:val="0"/>
        <w:ind w:left="142" w:hanging="142"/>
        <w:rPr>
          <w:rFonts w:asciiTheme="minorHAnsi" w:hAnsiTheme="minorHAnsi" w:cstheme="minorHAnsi"/>
          <w:sz w:val="24"/>
          <w:szCs w:val="24"/>
        </w:rPr>
      </w:pPr>
      <w:r w:rsidRPr="00AA3048">
        <w:rPr>
          <w:rFonts w:asciiTheme="minorHAnsi" w:hAnsiTheme="minorHAnsi" w:cstheme="minorHAnsi"/>
          <w:sz w:val="24"/>
          <w:szCs w:val="24"/>
        </w:rPr>
        <w:t>12.45 – 13.15</w:t>
      </w:r>
      <w:r w:rsidRPr="00AA3048">
        <w:rPr>
          <w:rFonts w:asciiTheme="minorHAnsi" w:hAnsiTheme="minorHAnsi" w:cstheme="minorHAnsi"/>
          <w:sz w:val="24"/>
          <w:szCs w:val="24"/>
        </w:rPr>
        <w:tab/>
        <w:t>Træning og drøftelse af Case 1</w:t>
      </w:r>
    </w:p>
    <w:p w14:paraId="6AD71C97" w14:textId="77777777" w:rsidR="00AA3048" w:rsidRPr="00AA3048" w:rsidRDefault="00AA3048" w:rsidP="00AA3048">
      <w:pPr>
        <w:widowControl w:val="0"/>
        <w:ind w:left="142" w:hanging="142"/>
        <w:rPr>
          <w:rFonts w:asciiTheme="minorHAnsi" w:hAnsiTheme="minorHAnsi" w:cstheme="minorHAnsi"/>
          <w:sz w:val="24"/>
          <w:szCs w:val="24"/>
        </w:rPr>
      </w:pPr>
    </w:p>
    <w:p w14:paraId="552764D6" w14:textId="05AECC23" w:rsidR="00AA3048" w:rsidRPr="00AA3048" w:rsidRDefault="00AA3048" w:rsidP="00AA3048">
      <w:pPr>
        <w:widowControl w:val="0"/>
        <w:ind w:left="142" w:hanging="142"/>
        <w:rPr>
          <w:rFonts w:asciiTheme="minorHAnsi" w:hAnsiTheme="minorHAnsi" w:cstheme="minorHAnsi"/>
          <w:sz w:val="24"/>
          <w:szCs w:val="24"/>
        </w:rPr>
      </w:pPr>
      <w:r w:rsidRPr="00AA3048">
        <w:rPr>
          <w:rFonts w:asciiTheme="minorHAnsi" w:hAnsiTheme="minorHAnsi" w:cstheme="minorHAnsi"/>
          <w:sz w:val="24"/>
          <w:szCs w:val="24"/>
        </w:rPr>
        <w:t>13.15 – 13.45</w:t>
      </w:r>
      <w:r w:rsidRPr="00AA3048">
        <w:rPr>
          <w:rFonts w:asciiTheme="minorHAnsi" w:hAnsiTheme="minorHAnsi" w:cstheme="minorHAnsi"/>
          <w:sz w:val="24"/>
          <w:szCs w:val="24"/>
        </w:rPr>
        <w:tab/>
        <w:t>Træning og drøftelse af Case 2</w:t>
      </w:r>
    </w:p>
    <w:p w14:paraId="63544B0B" w14:textId="77777777" w:rsidR="00AA3048" w:rsidRPr="00AA3048" w:rsidRDefault="00AA3048" w:rsidP="00AA3048">
      <w:pPr>
        <w:widowControl w:val="0"/>
        <w:ind w:left="142" w:hanging="142"/>
        <w:rPr>
          <w:rFonts w:asciiTheme="minorHAnsi" w:hAnsiTheme="minorHAnsi" w:cstheme="minorHAnsi"/>
          <w:sz w:val="24"/>
          <w:szCs w:val="24"/>
        </w:rPr>
      </w:pPr>
    </w:p>
    <w:p w14:paraId="472BC322" w14:textId="1DDA00C8" w:rsidR="00AA3048" w:rsidRPr="00AA3048" w:rsidRDefault="00AA3048" w:rsidP="00AA3048">
      <w:pPr>
        <w:widowControl w:val="0"/>
        <w:ind w:left="142" w:hanging="142"/>
        <w:rPr>
          <w:rFonts w:asciiTheme="minorHAnsi" w:hAnsiTheme="minorHAnsi" w:cstheme="minorHAnsi"/>
          <w:sz w:val="24"/>
          <w:szCs w:val="24"/>
        </w:rPr>
      </w:pPr>
      <w:r w:rsidRPr="00AA3048">
        <w:rPr>
          <w:rFonts w:asciiTheme="minorHAnsi" w:hAnsiTheme="minorHAnsi" w:cstheme="minorHAnsi"/>
          <w:sz w:val="24"/>
          <w:szCs w:val="24"/>
        </w:rPr>
        <w:t>13.45 – 14.00</w:t>
      </w:r>
      <w:r w:rsidRPr="00AA3048">
        <w:rPr>
          <w:rFonts w:asciiTheme="minorHAnsi" w:hAnsiTheme="minorHAnsi" w:cstheme="minorHAnsi"/>
          <w:sz w:val="24"/>
          <w:szCs w:val="24"/>
        </w:rPr>
        <w:tab/>
        <w:t>Kaffepause</w:t>
      </w:r>
    </w:p>
    <w:p w14:paraId="74E9D088" w14:textId="77777777" w:rsidR="00AA3048" w:rsidRPr="00AA3048" w:rsidRDefault="00AA3048" w:rsidP="00AA3048">
      <w:pPr>
        <w:widowControl w:val="0"/>
        <w:ind w:left="142" w:hanging="142"/>
        <w:rPr>
          <w:rFonts w:asciiTheme="minorHAnsi" w:hAnsiTheme="minorHAnsi" w:cstheme="minorHAnsi"/>
          <w:sz w:val="24"/>
          <w:szCs w:val="24"/>
        </w:rPr>
      </w:pPr>
    </w:p>
    <w:p w14:paraId="02703AA3" w14:textId="4F5CB69F" w:rsidR="00AA3048" w:rsidRPr="00AA3048" w:rsidRDefault="00AA3048" w:rsidP="00AA3048">
      <w:pPr>
        <w:widowControl w:val="0"/>
        <w:ind w:left="142" w:hanging="142"/>
        <w:rPr>
          <w:rFonts w:asciiTheme="minorHAnsi" w:hAnsiTheme="minorHAnsi" w:cstheme="minorHAnsi"/>
          <w:sz w:val="24"/>
          <w:szCs w:val="24"/>
        </w:rPr>
      </w:pPr>
      <w:r w:rsidRPr="00AA3048">
        <w:rPr>
          <w:rFonts w:asciiTheme="minorHAnsi" w:hAnsiTheme="minorHAnsi" w:cstheme="minorHAnsi"/>
          <w:sz w:val="24"/>
          <w:szCs w:val="24"/>
        </w:rPr>
        <w:t>14.00 – 14.30</w:t>
      </w:r>
      <w:r w:rsidRPr="00AA3048">
        <w:rPr>
          <w:rFonts w:asciiTheme="minorHAnsi" w:hAnsiTheme="minorHAnsi" w:cstheme="minorHAnsi"/>
          <w:sz w:val="24"/>
          <w:szCs w:val="24"/>
        </w:rPr>
        <w:tab/>
        <w:t>Træning og drøftelse af Case 3</w:t>
      </w:r>
    </w:p>
    <w:p w14:paraId="2686256E" w14:textId="77777777" w:rsidR="00AA3048" w:rsidRPr="00AA3048" w:rsidRDefault="00AA3048" w:rsidP="00AA3048">
      <w:pPr>
        <w:widowControl w:val="0"/>
        <w:ind w:left="142" w:hanging="142"/>
        <w:rPr>
          <w:rFonts w:asciiTheme="minorHAnsi" w:hAnsiTheme="minorHAnsi" w:cstheme="minorHAnsi"/>
          <w:sz w:val="24"/>
          <w:szCs w:val="24"/>
        </w:rPr>
      </w:pPr>
    </w:p>
    <w:p w14:paraId="0356B8DF" w14:textId="77777777" w:rsidR="00AA3048" w:rsidRPr="00AA3048" w:rsidRDefault="00AA3048" w:rsidP="00AA3048">
      <w:pPr>
        <w:widowControl w:val="0"/>
        <w:ind w:left="142" w:hanging="142"/>
        <w:rPr>
          <w:rFonts w:asciiTheme="minorHAnsi" w:hAnsiTheme="minorHAnsi" w:cstheme="minorHAnsi"/>
          <w:sz w:val="24"/>
          <w:szCs w:val="24"/>
        </w:rPr>
      </w:pPr>
      <w:r w:rsidRPr="00AA3048">
        <w:rPr>
          <w:rFonts w:asciiTheme="minorHAnsi" w:hAnsiTheme="minorHAnsi" w:cstheme="minorHAnsi"/>
          <w:sz w:val="24"/>
          <w:szCs w:val="24"/>
        </w:rPr>
        <w:t>14.30 – 15.30</w:t>
      </w:r>
      <w:r w:rsidRPr="00AA3048">
        <w:rPr>
          <w:rFonts w:asciiTheme="minorHAnsi" w:hAnsiTheme="minorHAnsi" w:cstheme="minorHAnsi"/>
          <w:sz w:val="24"/>
          <w:szCs w:val="24"/>
        </w:rPr>
        <w:tab/>
        <w:t>Generelle drøftelser</w:t>
      </w:r>
      <w:r w:rsidRPr="00AA3048">
        <w:rPr>
          <w:rFonts w:asciiTheme="minorHAnsi" w:hAnsiTheme="minorHAnsi" w:cstheme="minorHAnsi"/>
          <w:sz w:val="24"/>
          <w:szCs w:val="24"/>
        </w:rPr>
        <w:br/>
      </w:r>
      <w:r w:rsidRPr="00AA3048">
        <w:rPr>
          <w:rFonts w:asciiTheme="minorHAnsi" w:hAnsiTheme="minorHAnsi" w:cstheme="minorHAnsi"/>
          <w:sz w:val="24"/>
          <w:szCs w:val="24"/>
        </w:rPr>
        <w:tab/>
      </w:r>
      <w:r w:rsidRPr="00AA3048">
        <w:rPr>
          <w:rFonts w:asciiTheme="minorHAnsi" w:hAnsiTheme="minorHAnsi" w:cstheme="minorHAnsi"/>
          <w:sz w:val="24"/>
          <w:szCs w:val="24"/>
        </w:rPr>
        <w:tab/>
        <w:t>Samarbejdsaftale</w:t>
      </w:r>
      <w:r w:rsidRPr="00AA3048">
        <w:rPr>
          <w:rFonts w:asciiTheme="minorHAnsi" w:hAnsiTheme="minorHAnsi" w:cstheme="minorHAnsi"/>
          <w:sz w:val="24"/>
          <w:szCs w:val="24"/>
        </w:rPr>
        <w:br/>
      </w:r>
      <w:r w:rsidRPr="00AA3048">
        <w:rPr>
          <w:rFonts w:asciiTheme="minorHAnsi" w:hAnsiTheme="minorHAnsi" w:cstheme="minorHAnsi"/>
          <w:sz w:val="24"/>
          <w:szCs w:val="24"/>
        </w:rPr>
        <w:tab/>
      </w:r>
      <w:r w:rsidRPr="00AA3048">
        <w:rPr>
          <w:rFonts w:asciiTheme="minorHAnsi" w:hAnsiTheme="minorHAnsi" w:cstheme="minorHAnsi"/>
          <w:sz w:val="24"/>
          <w:szCs w:val="24"/>
        </w:rPr>
        <w:tab/>
        <w:t>Afrunding</w:t>
      </w:r>
    </w:p>
    <w:p w14:paraId="30FEE734" w14:textId="77777777" w:rsidR="00AA3048" w:rsidRPr="00AA3048" w:rsidRDefault="00AA3048" w:rsidP="00AA3048">
      <w:pPr>
        <w:widowControl w:val="0"/>
        <w:ind w:left="142" w:hanging="142"/>
        <w:rPr>
          <w:rFonts w:asciiTheme="minorHAnsi" w:hAnsiTheme="minorHAnsi" w:cstheme="minorHAnsi"/>
          <w:sz w:val="24"/>
          <w:szCs w:val="24"/>
        </w:rPr>
      </w:pPr>
    </w:p>
    <w:p w14:paraId="3DF88577" w14:textId="77777777" w:rsidR="00AA3048" w:rsidRPr="00AA3048" w:rsidRDefault="00AA3048" w:rsidP="00AA3048">
      <w:pPr>
        <w:widowControl w:val="0"/>
        <w:ind w:left="142" w:hanging="142"/>
        <w:rPr>
          <w:rFonts w:asciiTheme="minorHAnsi" w:hAnsiTheme="minorHAnsi" w:cstheme="minorHAnsi"/>
          <w:sz w:val="24"/>
          <w:szCs w:val="24"/>
        </w:rPr>
      </w:pPr>
    </w:p>
    <w:p w14:paraId="0224FC54" w14:textId="77777777" w:rsidR="00AA3048" w:rsidRPr="00AA3048" w:rsidRDefault="00AA3048" w:rsidP="00AA3048">
      <w:pPr>
        <w:widowControl w:val="0"/>
        <w:ind w:left="142" w:hanging="142"/>
        <w:rPr>
          <w:rFonts w:asciiTheme="minorHAnsi" w:hAnsiTheme="minorHAnsi" w:cstheme="minorHAnsi"/>
          <w:sz w:val="24"/>
          <w:szCs w:val="24"/>
        </w:rPr>
      </w:pPr>
    </w:p>
    <w:p w14:paraId="5FF0CAAD" w14:textId="77777777" w:rsidR="00AA3048" w:rsidRPr="00AA3048" w:rsidRDefault="00AA3048" w:rsidP="00AA3048">
      <w:pPr>
        <w:widowControl w:val="0"/>
        <w:ind w:left="142" w:hanging="142"/>
        <w:rPr>
          <w:rFonts w:asciiTheme="minorHAnsi" w:hAnsiTheme="minorHAnsi" w:cstheme="minorHAnsi"/>
          <w:sz w:val="24"/>
          <w:szCs w:val="24"/>
        </w:rPr>
      </w:pPr>
      <w:r w:rsidRPr="00AA3048">
        <w:rPr>
          <w:rFonts w:asciiTheme="minorHAnsi" w:hAnsiTheme="minorHAnsi" w:cstheme="minorHAnsi"/>
          <w:sz w:val="24"/>
          <w:szCs w:val="24"/>
        </w:rPr>
        <w:tab/>
      </w:r>
    </w:p>
    <w:p w14:paraId="41DF59E9" w14:textId="77777777" w:rsidR="00AA3048" w:rsidRDefault="00AA3048" w:rsidP="00AA3048">
      <w:pPr>
        <w:widowControl w:val="0"/>
        <w:ind w:left="142" w:hanging="142"/>
        <w:rPr>
          <w:rFonts w:asciiTheme="minorHAnsi" w:hAnsiTheme="minorHAnsi" w:cstheme="minorHAnsi"/>
          <w:sz w:val="24"/>
          <w:szCs w:val="24"/>
        </w:rPr>
      </w:pPr>
    </w:p>
    <w:p w14:paraId="18EDE157" w14:textId="77777777" w:rsidR="00AA3048" w:rsidRDefault="00AA3048" w:rsidP="00AA3048">
      <w:pPr>
        <w:widowControl w:val="0"/>
        <w:ind w:left="142" w:hanging="142"/>
        <w:rPr>
          <w:rFonts w:asciiTheme="minorHAnsi" w:hAnsiTheme="minorHAnsi" w:cstheme="minorHAnsi"/>
          <w:sz w:val="24"/>
          <w:szCs w:val="24"/>
        </w:rPr>
      </w:pPr>
    </w:p>
    <w:p w14:paraId="56C78463" w14:textId="77777777" w:rsidR="00AA3048" w:rsidRDefault="00AA3048" w:rsidP="00AA3048">
      <w:pPr>
        <w:widowControl w:val="0"/>
        <w:ind w:left="142" w:hanging="142"/>
        <w:rPr>
          <w:rFonts w:asciiTheme="minorHAnsi" w:hAnsiTheme="minorHAnsi" w:cstheme="minorHAnsi"/>
          <w:sz w:val="24"/>
          <w:szCs w:val="24"/>
        </w:rPr>
      </w:pPr>
    </w:p>
    <w:p w14:paraId="7AC4EDB6" w14:textId="77777777" w:rsidR="00AA3048" w:rsidRDefault="00AA3048" w:rsidP="00AA3048">
      <w:pPr>
        <w:widowControl w:val="0"/>
        <w:ind w:left="142" w:hanging="142"/>
        <w:rPr>
          <w:rFonts w:asciiTheme="minorHAnsi" w:hAnsiTheme="minorHAnsi" w:cstheme="minorHAnsi"/>
          <w:sz w:val="24"/>
          <w:szCs w:val="24"/>
        </w:rPr>
      </w:pPr>
    </w:p>
    <w:p w14:paraId="0E8A54F8" w14:textId="77777777" w:rsidR="00AA3048" w:rsidRDefault="00AA3048" w:rsidP="00AA3048">
      <w:pPr>
        <w:widowControl w:val="0"/>
        <w:ind w:left="142" w:hanging="142"/>
        <w:rPr>
          <w:rFonts w:asciiTheme="minorHAnsi" w:hAnsiTheme="minorHAnsi" w:cstheme="minorHAnsi"/>
          <w:sz w:val="24"/>
          <w:szCs w:val="24"/>
        </w:rPr>
      </w:pPr>
    </w:p>
    <w:p w14:paraId="339C367A" w14:textId="6FE064DD" w:rsidR="00AA3048" w:rsidRPr="00AA3048" w:rsidRDefault="00AA3048" w:rsidP="00AA3048">
      <w:pPr>
        <w:widowControl w:val="0"/>
        <w:ind w:left="142" w:hanging="142"/>
        <w:rPr>
          <w:rFonts w:asciiTheme="minorHAnsi" w:hAnsiTheme="minorHAnsi" w:cstheme="minorHAnsi"/>
          <w:sz w:val="24"/>
          <w:szCs w:val="24"/>
        </w:rPr>
      </w:pPr>
      <w:r w:rsidRPr="00AA3048">
        <w:rPr>
          <w:rFonts w:asciiTheme="minorHAnsi" w:hAnsiTheme="minorHAnsi" w:cstheme="minorHAnsi"/>
          <w:sz w:val="24"/>
          <w:szCs w:val="24"/>
        </w:rPr>
        <w:tab/>
      </w:r>
    </w:p>
    <w:p w14:paraId="0AE2B8D2" w14:textId="77777777" w:rsidR="00AA3048" w:rsidRPr="00AA3048" w:rsidRDefault="00AA3048" w:rsidP="00AA3048">
      <w:pPr>
        <w:widowControl w:val="0"/>
        <w:ind w:left="142" w:hanging="324"/>
        <w:rPr>
          <w:rFonts w:asciiTheme="minorHAnsi" w:hAnsiTheme="minorHAnsi" w:cstheme="minorHAnsi"/>
          <w:b/>
          <w:bCs/>
          <w:sz w:val="24"/>
          <w:szCs w:val="24"/>
        </w:rPr>
      </w:pPr>
    </w:p>
    <w:p w14:paraId="4D5972C0" w14:textId="77777777" w:rsidR="00AF7CA1" w:rsidRDefault="00AA3048" w:rsidP="00AA3048">
      <w:pPr>
        <w:widowControl w:val="0"/>
        <w:rPr>
          <w:rFonts w:asciiTheme="minorHAnsi" w:hAnsiTheme="minorHAnsi" w:cstheme="minorHAnsi"/>
        </w:rPr>
      </w:pPr>
      <w:r w:rsidRPr="00AA3048">
        <w:rPr>
          <w:rFonts w:asciiTheme="minorHAnsi" w:hAnsiTheme="minorHAnsi" w:cstheme="minorHAnsi"/>
        </w:rPr>
        <w:t xml:space="preserve">Klinikejere kan søge om ½ kompetencedag ved deltagelse i teamtræning, som en del af klyngepakken Sikre operationer i generel anæstesi. Dagsorden vedhæftes som dokumentation. </w:t>
      </w:r>
    </w:p>
    <w:p w14:paraId="36D9033E" w14:textId="35886A0E" w:rsidR="00AA3048" w:rsidRPr="00AA3048" w:rsidRDefault="00AA3048" w:rsidP="00AA3048">
      <w:pPr>
        <w:widowControl w:val="0"/>
        <w:rPr>
          <w:rFonts w:asciiTheme="minorHAnsi" w:hAnsiTheme="minorHAnsi" w:cstheme="minorHAnsi"/>
        </w:rPr>
      </w:pPr>
      <w:r w:rsidRPr="00AA3048">
        <w:rPr>
          <w:rFonts w:asciiTheme="minorHAnsi" w:hAnsiTheme="minorHAnsi" w:cstheme="minorHAnsi"/>
        </w:rPr>
        <w:t xml:space="preserve">Læs mere: </w:t>
      </w:r>
      <w:hyperlink r:id="rId10" w:history="1">
        <w:r w:rsidRPr="00AA3048">
          <w:rPr>
            <w:rStyle w:val="Hyperlink"/>
            <w:rFonts w:asciiTheme="minorHAnsi" w:hAnsiTheme="minorHAnsi" w:cstheme="minorHAnsi"/>
          </w:rPr>
          <w:t>https://ekvis.dk/redskaber/kompetencedage/</w:t>
        </w:r>
      </w:hyperlink>
      <w:r w:rsidRPr="00AA3048">
        <w:rPr>
          <w:rFonts w:asciiTheme="minorHAnsi" w:hAnsiTheme="minorHAnsi" w:cstheme="minorHAnsi"/>
        </w:rPr>
        <w:t xml:space="preserve"> </w:t>
      </w:r>
    </w:p>
    <w:p w14:paraId="40159A7E" w14:textId="77777777" w:rsidR="00395AD9" w:rsidRPr="00AA3048" w:rsidRDefault="00395AD9" w:rsidP="00393CE7">
      <w:pPr>
        <w:spacing w:line="260" w:lineRule="exact"/>
        <w:rPr>
          <w:rFonts w:asciiTheme="minorHAnsi" w:hAnsiTheme="minorHAnsi" w:cstheme="minorHAnsi"/>
          <w:sz w:val="24"/>
          <w:szCs w:val="24"/>
        </w:rPr>
      </w:pPr>
    </w:p>
    <w:sectPr w:rsidR="00395AD9" w:rsidRPr="00AA3048" w:rsidSect="00AA30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098" w:right="1274" w:bottom="1418" w:left="1418" w:header="680" w:footer="567" w:gutter="0"/>
      <w:paperSrc w:first="4" w:other="4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E827D" w14:textId="77777777" w:rsidR="009C7C2B" w:rsidRDefault="009C7C2B">
      <w:r>
        <w:separator/>
      </w:r>
    </w:p>
  </w:endnote>
  <w:endnote w:type="continuationSeparator" w:id="0">
    <w:p w14:paraId="6A3EF218" w14:textId="77777777" w:rsidR="009C7C2B" w:rsidRDefault="009C7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a LT Std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EF06B" w14:textId="77777777" w:rsidR="00380E67" w:rsidRDefault="00970F4C" w:rsidP="005B794B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</w:rPr>
      <w:fldChar w:fldCharType="end"/>
    </w:r>
  </w:p>
  <w:p w14:paraId="609A224B" w14:textId="77777777" w:rsidR="00380E67" w:rsidRDefault="00380E67" w:rsidP="005B794B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DA509" w14:textId="77777777" w:rsidR="00380E67" w:rsidRPr="00414C37" w:rsidRDefault="00970F4C" w:rsidP="005B794B">
    <w:pPr>
      <w:pStyle w:val="Sidefod"/>
      <w:framePr w:wrap="around" w:vAnchor="text" w:hAnchor="margin" w:xAlign="right" w:y="1"/>
      <w:rPr>
        <w:rStyle w:val="Sidetal"/>
        <w:rFonts w:ascii="Verdana" w:hAnsi="Verdana"/>
        <w:sz w:val="18"/>
        <w:szCs w:val="18"/>
      </w:rPr>
    </w:pPr>
    <w:r w:rsidRPr="00414C37">
      <w:rPr>
        <w:rStyle w:val="Sidetal"/>
        <w:rFonts w:ascii="Verdana" w:hAnsi="Verdana"/>
        <w:sz w:val="18"/>
        <w:szCs w:val="18"/>
      </w:rPr>
      <w:fldChar w:fldCharType="begin"/>
    </w:r>
    <w:r w:rsidRPr="00414C37">
      <w:rPr>
        <w:rStyle w:val="Sidetal"/>
        <w:rFonts w:ascii="Verdana" w:hAnsi="Verdana"/>
        <w:sz w:val="18"/>
        <w:szCs w:val="18"/>
      </w:rPr>
      <w:instrText xml:space="preserve">PAGE  </w:instrText>
    </w:r>
    <w:r w:rsidRPr="00414C37">
      <w:rPr>
        <w:rStyle w:val="Sidetal"/>
        <w:rFonts w:ascii="Verdana" w:hAnsi="Verdana"/>
        <w:sz w:val="18"/>
        <w:szCs w:val="18"/>
      </w:rPr>
      <w:fldChar w:fldCharType="separate"/>
    </w:r>
    <w:r>
      <w:rPr>
        <w:rStyle w:val="Sidetal"/>
        <w:rFonts w:ascii="Verdana" w:hAnsi="Verdana"/>
        <w:noProof/>
        <w:sz w:val="18"/>
        <w:szCs w:val="18"/>
      </w:rPr>
      <w:t>2</w:t>
    </w:r>
    <w:r w:rsidRPr="00414C37">
      <w:rPr>
        <w:rStyle w:val="Sidetal"/>
        <w:rFonts w:ascii="Verdana" w:hAnsi="Verdana"/>
        <w:sz w:val="18"/>
        <w:szCs w:val="18"/>
      </w:rPr>
      <w:fldChar w:fldCharType="end"/>
    </w:r>
  </w:p>
  <w:p w14:paraId="39D0F355" w14:textId="77777777" w:rsidR="00380E67" w:rsidRDefault="00380E67" w:rsidP="008754A2">
    <w:pPr>
      <w:pStyle w:val="Sidefod"/>
      <w:ind w:right="51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00AC3" w14:textId="77777777" w:rsidR="00380E67" w:rsidRPr="00414C37" w:rsidRDefault="00970F4C" w:rsidP="00470794">
    <w:pPr>
      <w:pStyle w:val="Sidefod"/>
      <w:framePr w:wrap="around" w:vAnchor="text" w:hAnchor="margin" w:xAlign="right" w:y="1"/>
      <w:rPr>
        <w:rStyle w:val="Sidetal"/>
        <w:rFonts w:ascii="Verdana" w:hAnsi="Verdana"/>
        <w:sz w:val="18"/>
        <w:szCs w:val="18"/>
      </w:rPr>
    </w:pPr>
    <w:r w:rsidRPr="00414C37">
      <w:rPr>
        <w:rStyle w:val="Sidetal"/>
        <w:rFonts w:ascii="Verdana" w:hAnsi="Verdana"/>
        <w:sz w:val="18"/>
        <w:szCs w:val="18"/>
      </w:rPr>
      <w:fldChar w:fldCharType="begin"/>
    </w:r>
    <w:r w:rsidRPr="00414C37">
      <w:rPr>
        <w:rStyle w:val="Sidetal"/>
        <w:rFonts w:ascii="Verdana" w:hAnsi="Verdana"/>
        <w:sz w:val="18"/>
        <w:szCs w:val="18"/>
      </w:rPr>
      <w:instrText xml:space="preserve">PAGE  </w:instrText>
    </w:r>
    <w:r w:rsidRPr="00414C37">
      <w:rPr>
        <w:rStyle w:val="Sidetal"/>
        <w:rFonts w:ascii="Verdana" w:hAnsi="Verdana"/>
        <w:sz w:val="18"/>
        <w:szCs w:val="18"/>
      </w:rPr>
      <w:fldChar w:fldCharType="separate"/>
    </w:r>
    <w:r w:rsidRPr="00414C37">
      <w:rPr>
        <w:rStyle w:val="Sidetal"/>
        <w:rFonts w:ascii="Verdana" w:hAnsi="Verdana"/>
        <w:sz w:val="18"/>
        <w:szCs w:val="18"/>
      </w:rPr>
      <w:t>1</w:t>
    </w:r>
    <w:r w:rsidRPr="00414C37">
      <w:rPr>
        <w:rStyle w:val="Sidetal"/>
        <w:rFonts w:ascii="Verdana" w:hAnsi="Verdana"/>
        <w:sz w:val="18"/>
        <w:szCs w:val="18"/>
      </w:rPr>
      <w:fldChar w:fldCharType="end"/>
    </w:r>
  </w:p>
  <w:p w14:paraId="3E89BBA6" w14:textId="45AFD3C1" w:rsidR="00380E67" w:rsidRDefault="00970F4C" w:rsidP="008D2320">
    <w:pPr>
      <w:pStyle w:val="Sidefod"/>
      <w:ind w:right="512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69FE1" w14:textId="77777777" w:rsidR="009C7C2B" w:rsidRDefault="009C7C2B">
      <w:r>
        <w:separator/>
      </w:r>
    </w:p>
  </w:footnote>
  <w:footnote w:type="continuationSeparator" w:id="0">
    <w:p w14:paraId="5F998370" w14:textId="77777777" w:rsidR="009C7C2B" w:rsidRDefault="009C7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78D3E" w14:textId="77777777" w:rsidR="00380E67" w:rsidRDefault="00970F4C" w:rsidP="00C113C3">
    <w:pPr>
      <w:pStyle w:val="Sidehove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</w:rPr>
      <w:fldChar w:fldCharType="end"/>
    </w:r>
  </w:p>
  <w:p w14:paraId="4D125DF6" w14:textId="77777777" w:rsidR="00380E67" w:rsidRDefault="00380E67" w:rsidP="00A869EB">
    <w:pPr>
      <w:pStyle w:val="Sidehove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W w:w="87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7621"/>
      <w:gridCol w:w="1134"/>
    </w:tblGrid>
    <w:tr w:rsidR="00087DE0" w14:paraId="3709AD94" w14:textId="77777777">
      <w:tc>
        <w:tcPr>
          <w:tcW w:w="7621" w:type="dxa"/>
        </w:tcPr>
        <w:p w14:paraId="53C3D305" w14:textId="77777777" w:rsidR="00380E67" w:rsidRPr="008F0215" w:rsidRDefault="00380E67" w:rsidP="00DB0D66">
          <w:pPr>
            <w:pStyle w:val="Sidehoved"/>
            <w:tabs>
              <w:tab w:val="clear" w:pos="4819"/>
            </w:tabs>
            <w:rPr>
              <w:rFonts w:ascii="Noa LT Std" w:hAnsi="Noa LT Std"/>
              <w:b/>
              <w:sz w:val="42"/>
              <w:szCs w:val="42"/>
            </w:rPr>
          </w:pPr>
        </w:p>
      </w:tc>
      <w:tc>
        <w:tcPr>
          <w:tcW w:w="1134" w:type="dxa"/>
        </w:tcPr>
        <w:p w14:paraId="1A83380B" w14:textId="77777777" w:rsidR="00380E67" w:rsidRPr="008F0215" w:rsidRDefault="00380E67" w:rsidP="00DB0D66">
          <w:pPr>
            <w:pStyle w:val="Sidehoved"/>
            <w:tabs>
              <w:tab w:val="clear" w:pos="4819"/>
              <w:tab w:val="left" w:pos="7088"/>
            </w:tabs>
            <w:jc w:val="center"/>
            <w:rPr>
              <w:rFonts w:ascii="Noa LT Std" w:hAnsi="Noa LT Std"/>
              <w:b/>
              <w:sz w:val="36"/>
              <w:szCs w:val="36"/>
            </w:rPr>
          </w:pPr>
        </w:p>
      </w:tc>
    </w:tr>
  </w:tbl>
  <w:p w14:paraId="0954C75C" w14:textId="77777777" w:rsidR="00380E67" w:rsidRDefault="00380E67" w:rsidP="002353FA">
    <w:pPr>
      <w:pStyle w:val="Sidehoved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ACED6" w14:textId="2E3860BA" w:rsidR="00380E67" w:rsidRDefault="00970F4C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5727F18" wp14:editId="14827C03">
          <wp:simplePos x="0" y="0"/>
          <wp:positionH relativeFrom="column">
            <wp:posOffset>5185703</wp:posOffset>
          </wp:positionH>
          <wp:positionV relativeFrom="paragraph">
            <wp:posOffset>8169</wp:posOffset>
          </wp:positionV>
          <wp:extent cx="847725" cy="996286"/>
          <wp:effectExtent l="0" t="0" r="0" b="0"/>
          <wp:wrapNone/>
          <wp:docPr id="451315380" name="Billede 451315380" descr="eKV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eKV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942"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99628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50FA3"/>
    <w:multiLevelType w:val="hybridMultilevel"/>
    <w:tmpl w:val="D90E7A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o"/>
      <w:lvlJc w:val="left"/>
      <w:pPr>
        <w:ind w:left="1304" w:hanging="224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6591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142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77"/>
    <w:rsid w:val="00002D28"/>
    <w:rsid w:val="00005157"/>
    <w:rsid w:val="00023498"/>
    <w:rsid w:val="0003123F"/>
    <w:rsid w:val="000364BC"/>
    <w:rsid w:val="00060B51"/>
    <w:rsid w:val="00080D47"/>
    <w:rsid w:val="000870AC"/>
    <w:rsid w:val="00087DE0"/>
    <w:rsid w:val="000B132F"/>
    <w:rsid w:val="000B2D1E"/>
    <w:rsid w:val="000D6EF3"/>
    <w:rsid w:val="00111C74"/>
    <w:rsid w:val="0012192B"/>
    <w:rsid w:val="0012245A"/>
    <w:rsid w:val="00130E07"/>
    <w:rsid w:val="00142EF9"/>
    <w:rsid w:val="00157287"/>
    <w:rsid w:val="00161631"/>
    <w:rsid w:val="00184736"/>
    <w:rsid w:val="00185581"/>
    <w:rsid w:val="001A0EB0"/>
    <w:rsid w:val="001A4BA6"/>
    <w:rsid w:val="001C3C80"/>
    <w:rsid w:val="001D1FE3"/>
    <w:rsid w:val="00200B5C"/>
    <w:rsid w:val="002105D1"/>
    <w:rsid w:val="002353FA"/>
    <w:rsid w:val="00251E2A"/>
    <w:rsid w:val="00260FDC"/>
    <w:rsid w:val="002649E9"/>
    <w:rsid w:val="0027194E"/>
    <w:rsid w:val="00284F09"/>
    <w:rsid w:val="00291BD5"/>
    <w:rsid w:val="002A1F3B"/>
    <w:rsid w:val="002C23F9"/>
    <w:rsid w:val="003145E0"/>
    <w:rsid w:val="003422A2"/>
    <w:rsid w:val="00350C1A"/>
    <w:rsid w:val="00380E67"/>
    <w:rsid w:val="00393CE7"/>
    <w:rsid w:val="0039558C"/>
    <w:rsid w:val="00395AD9"/>
    <w:rsid w:val="00396642"/>
    <w:rsid w:val="003A1388"/>
    <w:rsid w:val="003A169B"/>
    <w:rsid w:val="003D1430"/>
    <w:rsid w:val="0040207A"/>
    <w:rsid w:val="004065F6"/>
    <w:rsid w:val="00414C37"/>
    <w:rsid w:val="00417F18"/>
    <w:rsid w:val="0042594A"/>
    <w:rsid w:val="00470794"/>
    <w:rsid w:val="0047591E"/>
    <w:rsid w:val="0048724A"/>
    <w:rsid w:val="00491735"/>
    <w:rsid w:val="004A45B3"/>
    <w:rsid w:val="004D19D6"/>
    <w:rsid w:val="004E409C"/>
    <w:rsid w:val="004F716C"/>
    <w:rsid w:val="005162D2"/>
    <w:rsid w:val="00521C09"/>
    <w:rsid w:val="00526480"/>
    <w:rsid w:val="00576D40"/>
    <w:rsid w:val="00590744"/>
    <w:rsid w:val="00596F82"/>
    <w:rsid w:val="005A0170"/>
    <w:rsid w:val="005A30C1"/>
    <w:rsid w:val="005A3C35"/>
    <w:rsid w:val="005B794B"/>
    <w:rsid w:val="005C14B1"/>
    <w:rsid w:val="005C6428"/>
    <w:rsid w:val="005D1A76"/>
    <w:rsid w:val="005D2B79"/>
    <w:rsid w:val="005D55BD"/>
    <w:rsid w:val="005D6B9E"/>
    <w:rsid w:val="005F53AE"/>
    <w:rsid w:val="00613DEE"/>
    <w:rsid w:val="00626266"/>
    <w:rsid w:val="006529EF"/>
    <w:rsid w:val="00661DAD"/>
    <w:rsid w:val="006B5BDC"/>
    <w:rsid w:val="006C5913"/>
    <w:rsid w:val="006E0CAF"/>
    <w:rsid w:val="00703E18"/>
    <w:rsid w:val="007154C1"/>
    <w:rsid w:val="0072076A"/>
    <w:rsid w:val="0073520A"/>
    <w:rsid w:val="00740501"/>
    <w:rsid w:val="007534A9"/>
    <w:rsid w:val="00780FB5"/>
    <w:rsid w:val="007B1E8D"/>
    <w:rsid w:val="007C5186"/>
    <w:rsid w:val="007E550E"/>
    <w:rsid w:val="007F3354"/>
    <w:rsid w:val="007F467A"/>
    <w:rsid w:val="008005CE"/>
    <w:rsid w:val="00806F1A"/>
    <w:rsid w:val="00807E31"/>
    <w:rsid w:val="00825208"/>
    <w:rsid w:val="00826BB9"/>
    <w:rsid w:val="00830220"/>
    <w:rsid w:val="00836AD7"/>
    <w:rsid w:val="00851552"/>
    <w:rsid w:val="008754A2"/>
    <w:rsid w:val="00877D20"/>
    <w:rsid w:val="008B5205"/>
    <w:rsid w:val="008C316B"/>
    <w:rsid w:val="008D2320"/>
    <w:rsid w:val="008D7C0C"/>
    <w:rsid w:val="008E3718"/>
    <w:rsid w:val="008F0215"/>
    <w:rsid w:val="008F2CC9"/>
    <w:rsid w:val="00924D70"/>
    <w:rsid w:val="0092518A"/>
    <w:rsid w:val="00963369"/>
    <w:rsid w:val="009657F9"/>
    <w:rsid w:val="00967787"/>
    <w:rsid w:val="00970F4C"/>
    <w:rsid w:val="00987583"/>
    <w:rsid w:val="00997C96"/>
    <w:rsid w:val="009A3DD6"/>
    <w:rsid w:val="009A5B43"/>
    <w:rsid w:val="009B62D2"/>
    <w:rsid w:val="009C5E73"/>
    <w:rsid w:val="009C7C2B"/>
    <w:rsid w:val="009D0898"/>
    <w:rsid w:val="009D6A2B"/>
    <w:rsid w:val="00A118E7"/>
    <w:rsid w:val="00A268A2"/>
    <w:rsid w:val="00A439F6"/>
    <w:rsid w:val="00A47D58"/>
    <w:rsid w:val="00A512AC"/>
    <w:rsid w:val="00A5388C"/>
    <w:rsid w:val="00A549D3"/>
    <w:rsid w:val="00A55371"/>
    <w:rsid w:val="00A64332"/>
    <w:rsid w:val="00A869EB"/>
    <w:rsid w:val="00A95E54"/>
    <w:rsid w:val="00AA3048"/>
    <w:rsid w:val="00AB48AA"/>
    <w:rsid w:val="00AB4A3E"/>
    <w:rsid w:val="00AB621C"/>
    <w:rsid w:val="00AB6A0B"/>
    <w:rsid w:val="00AC5662"/>
    <w:rsid w:val="00AE60E6"/>
    <w:rsid w:val="00AF7CA1"/>
    <w:rsid w:val="00B0604D"/>
    <w:rsid w:val="00B11618"/>
    <w:rsid w:val="00B319EB"/>
    <w:rsid w:val="00B34683"/>
    <w:rsid w:val="00B3506A"/>
    <w:rsid w:val="00B4795A"/>
    <w:rsid w:val="00B70B55"/>
    <w:rsid w:val="00B76C4A"/>
    <w:rsid w:val="00B907D6"/>
    <w:rsid w:val="00B93924"/>
    <w:rsid w:val="00B96594"/>
    <w:rsid w:val="00BB05B6"/>
    <w:rsid w:val="00BF2DE6"/>
    <w:rsid w:val="00C01377"/>
    <w:rsid w:val="00C10CE1"/>
    <w:rsid w:val="00C113C3"/>
    <w:rsid w:val="00C337EE"/>
    <w:rsid w:val="00C34D93"/>
    <w:rsid w:val="00C42E2F"/>
    <w:rsid w:val="00C570FF"/>
    <w:rsid w:val="00C57CAB"/>
    <w:rsid w:val="00C7246D"/>
    <w:rsid w:val="00C83427"/>
    <w:rsid w:val="00CA1A5B"/>
    <w:rsid w:val="00CC31A5"/>
    <w:rsid w:val="00CD5F3E"/>
    <w:rsid w:val="00D01B01"/>
    <w:rsid w:val="00D1231A"/>
    <w:rsid w:val="00D21177"/>
    <w:rsid w:val="00D4601B"/>
    <w:rsid w:val="00D54032"/>
    <w:rsid w:val="00D646CF"/>
    <w:rsid w:val="00D65789"/>
    <w:rsid w:val="00D77D35"/>
    <w:rsid w:val="00D91289"/>
    <w:rsid w:val="00D97EA4"/>
    <w:rsid w:val="00DA06FE"/>
    <w:rsid w:val="00DB0D66"/>
    <w:rsid w:val="00DB1368"/>
    <w:rsid w:val="00DB1B15"/>
    <w:rsid w:val="00DB1E9C"/>
    <w:rsid w:val="00DC08DB"/>
    <w:rsid w:val="00DD60DB"/>
    <w:rsid w:val="00E06A5A"/>
    <w:rsid w:val="00E10780"/>
    <w:rsid w:val="00E15F03"/>
    <w:rsid w:val="00E16B2A"/>
    <w:rsid w:val="00E2149D"/>
    <w:rsid w:val="00E26BAD"/>
    <w:rsid w:val="00E4799F"/>
    <w:rsid w:val="00E521A5"/>
    <w:rsid w:val="00E60C47"/>
    <w:rsid w:val="00E61FDD"/>
    <w:rsid w:val="00E769E7"/>
    <w:rsid w:val="00E77A9A"/>
    <w:rsid w:val="00E82E80"/>
    <w:rsid w:val="00EA0AF5"/>
    <w:rsid w:val="00EA63E9"/>
    <w:rsid w:val="00ED1191"/>
    <w:rsid w:val="00EF4D9C"/>
    <w:rsid w:val="00F145E5"/>
    <w:rsid w:val="00F22013"/>
    <w:rsid w:val="00F36465"/>
    <w:rsid w:val="00F4419E"/>
    <w:rsid w:val="00F44E59"/>
    <w:rsid w:val="00F72B72"/>
    <w:rsid w:val="00FD6E7B"/>
    <w:rsid w:val="00FF623A"/>
    <w:rsid w:val="00FF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AF8386"/>
  <w15:chartTrackingRefBased/>
  <w15:docId w15:val="{C5DC6B23-96C6-4C77-AE2E-B542DEA92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192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12192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12192B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A869EB"/>
  </w:style>
  <w:style w:type="table" w:styleId="Tabel-Gitter">
    <w:name w:val="Table Grid"/>
    <w:basedOn w:val="Tabel-Normal"/>
    <w:rsid w:val="00E60C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A3048"/>
    <w:rPr>
      <w:u w:val="single"/>
    </w:rPr>
  </w:style>
  <w:style w:type="paragraph" w:styleId="Listeafsnit">
    <w:name w:val="List Paragraph"/>
    <w:basedOn w:val="Normal"/>
    <w:qFormat/>
    <w:rsid w:val="00AA3048"/>
    <w:pPr>
      <w:ind w:left="720"/>
      <w:contextualSpacing/>
    </w:pPr>
    <w:rPr>
      <w:sz w:val="24"/>
      <w:szCs w:val="24"/>
      <w:u w:color="000000"/>
    </w:rPr>
  </w:style>
  <w:style w:type="character" w:styleId="Kommentarhenvisning">
    <w:name w:val="annotation reference"/>
    <w:basedOn w:val="Standardskrifttypeiafsnit"/>
    <w:uiPriority w:val="99"/>
    <w:unhideWhenUsed/>
    <w:rsid w:val="00AA304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AA304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Roman" w:eastAsia="Arial Unicode MS" w:hAnsi="Times Roman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AA3048"/>
    <w:rPr>
      <w:rFonts w:ascii="Times Roman" w:eastAsia="Arial Unicode MS" w:hAnsi="Times Roman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ekvis.dk/redskaber/kompetencedag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d\AppData\Local\cBrain\F2\.tmp\0b88d10cec0f48e5864de177b25fe203.dotx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20201C746CB24BA17EC42EB9D539F9" ma:contentTypeVersion="4" ma:contentTypeDescription="Create a new document." ma:contentTypeScope="" ma:versionID="3749b8e0319115e6e95c8c926d6f4d34">
  <xsd:schema xmlns:xsd="http://www.w3.org/2001/XMLSchema" xmlns:xs="http://www.w3.org/2001/XMLSchema" xmlns:p="http://schemas.microsoft.com/office/2006/metadata/properties" xmlns:ns2="96fd3fd9-c0c1-4da3-a546-0fadb9cc28d7" xmlns:ns3="bcc9491a-9ae9-40eb-b807-4f32d1b9b4ad" targetNamespace="http://schemas.microsoft.com/office/2006/metadata/properties" ma:root="true" ma:fieldsID="3c1234e612cd0f4a82167d5db1bb23b2" ns2:_="" ns3:_="">
    <xsd:import namespace="96fd3fd9-c0c1-4da3-a546-0fadb9cc28d7"/>
    <xsd:import namespace="bcc9491a-9ae9-40eb-b807-4f32d1b9b4ad"/>
    <xsd:element name="properties">
      <xsd:complexType>
        <xsd:sequence>
          <xsd:element name="documentManagement">
            <xsd:complexType>
              <xsd:all>
                <xsd:element ref="ns2:TSMoveSe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d3fd9-c0c1-4da3-a546-0fadb9cc28d7" elementFormDefault="qualified">
    <xsd:import namespace="http://schemas.microsoft.com/office/2006/documentManagement/types"/>
    <xsd:import namespace="http://schemas.microsoft.com/office/infopath/2007/PartnerControls"/>
    <xsd:element name="TSMoveSetID" ma:index="8" nillable="true" ma:displayName="TSMoveSetID" ma:description="TSMoveSetID" ma:internalName="TSMoveSe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9491a-9ae9-40eb-b807-4f32d1b9b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SMoveSetID xmlns="96fd3fd9-c0c1-4da3-a546-0fadb9cc28d7" xsi:nil="true"/>
  </documentManagement>
</p:properties>
</file>

<file path=customXml/itemProps1.xml><?xml version="1.0" encoding="utf-8"?>
<ds:datastoreItem xmlns:ds="http://schemas.openxmlformats.org/officeDocument/2006/customXml" ds:itemID="{ACA3B9AA-03EA-4189-A6D9-3B8FD2C9F2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05CAF2-9EAF-45FC-A9A5-56F9C9D205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d3fd9-c0c1-4da3-a546-0fadb9cc28d7"/>
    <ds:schemaRef ds:uri="bcc9491a-9ae9-40eb-b807-4f32d1b9b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13B97D-15DA-42D0-99B7-1EEE8C8DB068}">
  <ds:schemaRefs>
    <ds:schemaRef ds:uri="http://schemas.microsoft.com/office/2006/metadata/properties"/>
    <ds:schemaRef ds:uri="http://schemas.microsoft.com/office/infopath/2007/PartnerControls"/>
    <ds:schemaRef ds:uri="96fd3fd9-c0c1-4da3-a546-0fadb9cc28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0b88d10cec0f48e5864de177b25fe203</Template>
  <TotalTime>8</TotalTime>
  <Pages>1</Pages>
  <Words>122</Words>
  <Characters>712</Characters>
  <Application>Microsoft Office Word</Application>
  <DocSecurity>0</DocSecurity>
  <Lines>33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DADL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Ranzau Dall</dc:creator>
  <cp:lastModifiedBy>Rikke Lundal Olufson</cp:lastModifiedBy>
  <cp:revision>7</cp:revision>
  <cp:lastPrinted>2012-04-27T09:55:00Z</cp:lastPrinted>
  <dcterms:created xsi:type="dcterms:W3CDTF">2025-03-10T09:50:00Z</dcterms:created>
  <dcterms:modified xsi:type="dcterms:W3CDTF">2026-08-31T11:56:00Z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and">
    <vt:lpwstr/>
  </property>
  <property fmtid="{D5CDD505-2E9C-101B-9397-08002B2CF9AE}" pid="3" name="path">
    <vt:lpwstr>C:\Users\lpa\AppData\Local\Temp\SJ20150212133247358 [DOK1067457].DOC</vt:lpwstr>
  </property>
  <property fmtid="{D5CDD505-2E9C-101B-9397-08002B2CF9AE}" pid="4" name="title">
    <vt:lpwstr>Skabelon for eKVIS-notat</vt:lpwstr>
  </property>
  <property fmtid="{D5CDD505-2E9C-101B-9397-08002B2CF9AE}" pid="5" name="ContentTypeId">
    <vt:lpwstr>0x0101000C20201C746CB24BA17EC42EB9D539F9</vt:lpwstr>
  </property>
</Properties>
</file>